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F91" w:rsidRDefault="00D21F91" w:rsidP="00551102">
      <w:pPr>
        <w:pStyle w:val="Standard"/>
        <w:jc w:val="center"/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СОВЕТ</w:t>
      </w:r>
    </w:p>
    <w:p w:rsidR="00D21F91" w:rsidRDefault="00D21F91" w:rsidP="00551102">
      <w:pPr>
        <w:pStyle w:val="Standard"/>
        <w:jc w:val="center"/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ШАКИНСКОГО СЕЛЬСКОГО ПОСЕЛЕНИЯ</w:t>
      </w:r>
    </w:p>
    <w:p w:rsidR="00D21F91" w:rsidRDefault="00D21F91" w:rsidP="00551102">
      <w:pPr>
        <w:pStyle w:val="Standard"/>
        <w:jc w:val="center"/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КУМЫЛЖЕНСКИЙ РАЙОН</w:t>
      </w:r>
    </w:p>
    <w:p w:rsidR="00D21F91" w:rsidRDefault="00D21F91" w:rsidP="00551102">
      <w:pPr>
        <w:pStyle w:val="Standard"/>
        <w:jc w:val="center"/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ВОЛГОГРАДСКАЯ ОБЛАСТЬ</w:t>
      </w:r>
    </w:p>
    <w:p w:rsidR="00D21F91" w:rsidRDefault="00D21F91" w:rsidP="00551102">
      <w:pPr>
        <w:pStyle w:val="Standard"/>
        <w:jc w:val="center"/>
        <w:rPr>
          <w:lang w:val="ru-RU"/>
        </w:rPr>
      </w:pPr>
      <w:r>
        <w:rPr>
          <w:lang w:val="ru-RU"/>
        </w:rPr>
        <w:t>ЧЕТВЁРТОГО СОЗЫВА</w:t>
      </w:r>
    </w:p>
    <w:p w:rsidR="00D21F91" w:rsidRDefault="00D21F91" w:rsidP="00551102">
      <w:pPr>
        <w:jc w:val="center"/>
        <w:rPr>
          <w:b/>
          <w:sz w:val="28"/>
          <w:szCs w:val="28"/>
        </w:rPr>
      </w:pPr>
    </w:p>
    <w:p w:rsidR="00D21F91" w:rsidRDefault="00D21F91" w:rsidP="005511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D21F91" w:rsidRDefault="00D21F91" w:rsidP="00551102">
      <w:pPr>
        <w:jc w:val="center"/>
        <w:rPr>
          <w:b/>
          <w:sz w:val="28"/>
          <w:szCs w:val="28"/>
        </w:rPr>
      </w:pPr>
    </w:p>
    <w:p w:rsidR="00D21F91" w:rsidRDefault="00D21F91" w:rsidP="00551102">
      <w:pPr>
        <w:jc w:val="center"/>
        <w:rPr>
          <w:b/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  <w:r>
        <w:rPr>
          <w:sz w:val="28"/>
          <w:szCs w:val="28"/>
        </w:rPr>
        <w:t>05.11.2020 г.                                                                                     № 4/1- С</w:t>
      </w: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  <w:r>
        <w:rPr>
          <w:sz w:val="28"/>
          <w:szCs w:val="28"/>
        </w:rPr>
        <w:t xml:space="preserve"> «Об утверждении структуры</w:t>
      </w:r>
    </w:p>
    <w:p w:rsidR="00D21F91" w:rsidRDefault="00D21F91" w:rsidP="00551102">
      <w:pPr>
        <w:rPr>
          <w:sz w:val="28"/>
          <w:szCs w:val="28"/>
        </w:rPr>
      </w:pPr>
      <w:r>
        <w:rPr>
          <w:sz w:val="28"/>
          <w:szCs w:val="28"/>
        </w:rPr>
        <w:t>Администрации Шакинского</w:t>
      </w:r>
    </w:p>
    <w:p w:rsidR="00D21F91" w:rsidRDefault="00D21F91" w:rsidP="00551102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на 2021 год»</w:t>
      </w: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2960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Законом Российской Федерации от 06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 131 «Об общих принципах организации местного самоуправления в Российской Федерации», Уставом Шакинского сельского поселения Совет Шакинского сельского поселения </w:t>
      </w: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6D498D">
      <w:pPr>
        <w:pStyle w:val="NoSpacing"/>
        <w:ind w:firstLine="708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1.  Утвердить структуру Шакинского сельского поселения Кумылженского муниципального района на 2021 год </w:t>
      </w:r>
      <w:r w:rsidRPr="006D498D">
        <w:rPr>
          <w:rFonts w:ascii="Arial Narrow" w:hAnsi="Arial Narrow"/>
          <w:sz w:val="28"/>
          <w:szCs w:val="28"/>
        </w:rPr>
        <w:t>согласно приложению к настоящему Решению Совета Шакинского сельского поселения</w:t>
      </w:r>
      <w:r>
        <w:rPr>
          <w:rFonts w:ascii="Arial Narrow" w:hAnsi="Arial Narrow"/>
          <w:sz w:val="28"/>
          <w:szCs w:val="28"/>
        </w:rPr>
        <w:t>.</w:t>
      </w:r>
    </w:p>
    <w:p w:rsidR="00D21F91" w:rsidRDefault="00D21F91" w:rsidP="006D498D">
      <w:pPr>
        <w:pStyle w:val="NoSpacing"/>
        <w:ind w:firstLine="708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2. </w:t>
      </w:r>
      <w:r w:rsidRPr="006D498D">
        <w:rPr>
          <w:rFonts w:ascii="Arial Narrow" w:hAnsi="Arial Narrow"/>
          <w:sz w:val="28"/>
          <w:szCs w:val="28"/>
        </w:rPr>
        <w:t>Решение Совета Шакинского сельского поселения</w:t>
      </w:r>
      <w:r>
        <w:rPr>
          <w:rFonts w:ascii="Arial Narrow" w:hAnsi="Arial Narrow"/>
          <w:sz w:val="28"/>
          <w:szCs w:val="28"/>
        </w:rPr>
        <w:t xml:space="preserve"> </w:t>
      </w:r>
      <w:r w:rsidRPr="006D498D">
        <w:rPr>
          <w:rFonts w:ascii="Arial Narrow" w:hAnsi="Arial Narrow"/>
          <w:sz w:val="28"/>
          <w:szCs w:val="28"/>
        </w:rPr>
        <w:t xml:space="preserve">№ </w:t>
      </w:r>
      <w:r>
        <w:rPr>
          <w:rFonts w:ascii="Arial Narrow" w:hAnsi="Arial Narrow"/>
          <w:sz w:val="28"/>
          <w:szCs w:val="28"/>
        </w:rPr>
        <w:t>85</w:t>
      </w:r>
      <w:r w:rsidRPr="006D498D">
        <w:rPr>
          <w:rFonts w:ascii="Arial Narrow" w:hAnsi="Arial Narrow"/>
          <w:sz w:val="28"/>
          <w:szCs w:val="28"/>
        </w:rPr>
        <w:t>/</w:t>
      </w:r>
      <w:r>
        <w:rPr>
          <w:rFonts w:ascii="Arial Narrow" w:hAnsi="Arial Narrow"/>
          <w:sz w:val="28"/>
          <w:szCs w:val="28"/>
        </w:rPr>
        <w:t>3</w:t>
      </w:r>
      <w:r w:rsidRPr="006D498D">
        <w:rPr>
          <w:rFonts w:ascii="Arial Narrow" w:hAnsi="Arial Narrow"/>
          <w:sz w:val="28"/>
          <w:szCs w:val="28"/>
        </w:rPr>
        <w:t>-С от 0</w:t>
      </w:r>
      <w:r>
        <w:rPr>
          <w:rFonts w:ascii="Arial Narrow" w:hAnsi="Arial Narrow"/>
          <w:sz w:val="28"/>
          <w:szCs w:val="28"/>
        </w:rPr>
        <w:t>4.10</w:t>
      </w:r>
      <w:r w:rsidRPr="006D498D">
        <w:rPr>
          <w:rFonts w:ascii="Arial Narrow" w:hAnsi="Arial Narrow"/>
          <w:sz w:val="28"/>
          <w:szCs w:val="28"/>
        </w:rPr>
        <w:t>.201</w:t>
      </w:r>
      <w:r>
        <w:rPr>
          <w:rFonts w:ascii="Arial Narrow" w:hAnsi="Arial Narrow"/>
          <w:sz w:val="28"/>
          <w:szCs w:val="28"/>
        </w:rPr>
        <w:t>9</w:t>
      </w:r>
      <w:r w:rsidRPr="006D498D">
        <w:rPr>
          <w:rFonts w:ascii="Arial Narrow" w:hAnsi="Arial Narrow"/>
          <w:sz w:val="28"/>
          <w:szCs w:val="28"/>
        </w:rPr>
        <w:t xml:space="preserve"> года «Об утверждении структуры</w:t>
      </w:r>
      <w:r>
        <w:rPr>
          <w:rFonts w:ascii="Arial Narrow" w:hAnsi="Arial Narrow"/>
          <w:sz w:val="28"/>
          <w:szCs w:val="28"/>
        </w:rPr>
        <w:t xml:space="preserve"> </w:t>
      </w:r>
      <w:r w:rsidRPr="006D498D">
        <w:rPr>
          <w:rFonts w:ascii="Arial Narrow" w:hAnsi="Arial Narrow"/>
          <w:sz w:val="28"/>
          <w:szCs w:val="28"/>
        </w:rPr>
        <w:t>Администрации Шакинского сельского поселения на 20</w:t>
      </w:r>
      <w:r>
        <w:rPr>
          <w:rFonts w:ascii="Arial Narrow" w:hAnsi="Arial Narrow"/>
          <w:sz w:val="28"/>
          <w:szCs w:val="28"/>
        </w:rPr>
        <w:t>20</w:t>
      </w:r>
      <w:r w:rsidRPr="006D498D">
        <w:rPr>
          <w:rFonts w:ascii="Arial Narrow" w:hAnsi="Arial Narrow"/>
          <w:sz w:val="28"/>
          <w:szCs w:val="28"/>
        </w:rPr>
        <w:t xml:space="preserve"> год»</w:t>
      </w:r>
      <w:r>
        <w:rPr>
          <w:rFonts w:ascii="Arial Narrow" w:hAnsi="Arial Narrow"/>
          <w:sz w:val="28"/>
          <w:szCs w:val="28"/>
        </w:rPr>
        <w:t xml:space="preserve"> считать утратившим силу.</w:t>
      </w: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  <w:r>
        <w:rPr>
          <w:sz w:val="28"/>
          <w:szCs w:val="28"/>
        </w:rPr>
        <w:t>Глава Шакинского</w:t>
      </w:r>
    </w:p>
    <w:p w:rsidR="00D21F91" w:rsidRDefault="00D21F91" w:rsidP="00551102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С.Н. Попов</w:t>
      </w: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jc w:val="right"/>
      </w:pPr>
      <w:r>
        <w:t xml:space="preserve">Приложение № 1 </w:t>
      </w:r>
    </w:p>
    <w:p w:rsidR="00D21F91" w:rsidRDefault="00D21F91" w:rsidP="00551102">
      <w:pPr>
        <w:jc w:val="right"/>
      </w:pPr>
      <w:r>
        <w:t xml:space="preserve">к Решению Совета </w:t>
      </w:r>
    </w:p>
    <w:p w:rsidR="00D21F91" w:rsidRDefault="00D21F91" w:rsidP="00551102">
      <w:pPr>
        <w:jc w:val="right"/>
      </w:pPr>
      <w:bookmarkStart w:id="0" w:name="_GoBack"/>
      <w:bookmarkEnd w:id="0"/>
      <w:r>
        <w:t>Шакинского сельского</w:t>
      </w:r>
    </w:p>
    <w:p w:rsidR="00D21F91" w:rsidRDefault="00D21F91" w:rsidP="005850AF">
      <w:pPr>
        <w:jc w:val="right"/>
      </w:pPr>
      <w:r>
        <w:t xml:space="preserve"> поселения  от 05.11.2020 г. № 4/1-С</w:t>
      </w:r>
    </w:p>
    <w:p w:rsidR="00D21F91" w:rsidRDefault="00D21F91" w:rsidP="00551102">
      <w:pPr>
        <w:jc w:val="right"/>
      </w:pPr>
    </w:p>
    <w:p w:rsidR="00D21F91" w:rsidRDefault="00D21F91" w:rsidP="00551102">
      <w:pPr>
        <w:jc w:val="center"/>
        <w:rPr>
          <w:b/>
          <w:u w:val="single"/>
        </w:rPr>
      </w:pPr>
      <w:r>
        <w:rPr>
          <w:b/>
          <w:u w:val="single"/>
        </w:rPr>
        <w:t>СТРУКТУРА АДМИНИСТРАЦИИ ШАКИНСКОГО СЕЛЬСКОГО ПОСЕЛЕНИЯ</w:t>
      </w:r>
    </w:p>
    <w:p w:rsidR="00D21F91" w:rsidRDefault="00D21F91" w:rsidP="00551102">
      <w:pPr>
        <w:jc w:val="center"/>
        <w:rPr>
          <w:b/>
        </w:rPr>
      </w:pPr>
    </w:p>
    <w:tbl>
      <w:tblPr>
        <w:tblW w:w="0" w:type="auto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20"/>
      </w:tblGrid>
      <w:tr w:rsidR="00D21F91" w:rsidTr="00551102">
        <w:trPr>
          <w:trHeight w:val="360"/>
        </w:trPr>
        <w:tc>
          <w:tcPr>
            <w:tcW w:w="5220" w:type="dxa"/>
          </w:tcPr>
          <w:p w:rsidR="00D21F91" w:rsidRDefault="00D21F91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8B1DB7">
              <w:rPr>
                <w:b/>
                <w:u w:val="single"/>
                <w:lang w:eastAsia="en-US"/>
              </w:rPr>
              <w:t>Глава сельского поселения</w:t>
            </w:r>
            <w:r>
              <w:rPr>
                <w:b/>
                <w:lang w:eastAsia="en-US"/>
              </w:rPr>
              <w:t xml:space="preserve"> – </w:t>
            </w:r>
            <w:r w:rsidRPr="008B1DB7">
              <w:rPr>
                <w:lang w:eastAsia="en-US"/>
              </w:rPr>
              <w:t>1 штат. ед</w:t>
            </w:r>
            <w:r>
              <w:rPr>
                <w:b/>
                <w:lang w:eastAsia="en-US"/>
              </w:rPr>
              <w:t>.</w:t>
            </w:r>
          </w:p>
        </w:tc>
      </w:tr>
    </w:tbl>
    <w:p w:rsidR="00D21F91" w:rsidRDefault="00D21F91" w:rsidP="00551102">
      <w:pPr>
        <w:jc w:val="center"/>
        <w:rPr>
          <w:b/>
        </w:rPr>
      </w:pPr>
    </w:p>
    <w:p w:rsidR="00D21F91" w:rsidRDefault="00D21F91" w:rsidP="00551102">
      <w:pPr>
        <w:jc w:val="center"/>
        <w:rPr>
          <w:b/>
        </w:rPr>
      </w:pPr>
      <w:r>
        <w:rPr>
          <w:b/>
        </w:rPr>
        <w:t>Муниципальные служащие:</w:t>
      </w:r>
    </w:p>
    <w:p w:rsidR="00D21F91" w:rsidRDefault="00D21F91" w:rsidP="00551102">
      <w:pPr>
        <w:jc w:val="center"/>
      </w:pP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380"/>
      </w:tblGrid>
      <w:tr w:rsidR="00D21F91" w:rsidTr="00551102">
        <w:trPr>
          <w:trHeight w:val="679"/>
        </w:trPr>
        <w:tc>
          <w:tcPr>
            <w:tcW w:w="7380" w:type="dxa"/>
          </w:tcPr>
          <w:p w:rsidR="00D21F91" w:rsidRDefault="00D21F9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u w:val="single"/>
                <w:lang w:eastAsia="en-US"/>
              </w:rPr>
              <w:t xml:space="preserve">ведущий </w:t>
            </w:r>
            <w:r w:rsidRPr="008B1DB7">
              <w:rPr>
                <w:b/>
                <w:u w:val="single"/>
                <w:lang w:eastAsia="en-US"/>
              </w:rPr>
              <w:t>специалист</w:t>
            </w:r>
            <w:r w:rsidRPr="008B1DB7">
              <w:rPr>
                <w:u w:val="single"/>
                <w:lang w:eastAsia="en-US"/>
              </w:rPr>
              <w:t>- главный бухгалтер</w:t>
            </w:r>
            <w:r>
              <w:rPr>
                <w:lang w:eastAsia="en-US"/>
              </w:rPr>
              <w:t xml:space="preserve"> – </w:t>
            </w:r>
          </w:p>
          <w:p w:rsidR="00D21F91" w:rsidRDefault="00D21F9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 штат. ед.; </w:t>
            </w:r>
          </w:p>
          <w:p w:rsidR="00D21F91" w:rsidRDefault="00D21F91" w:rsidP="004717C1">
            <w:pPr>
              <w:spacing w:line="276" w:lineRule="auto"/>
              <w:jc w:val="center"/>
              <w:rPr>
                <w:lang w:eastAsia="en-US"/>
              </w:rPr>
            </w:pPr>
            <w:r w:rsidRPr="008B1DB7">
              <w:rPr>
                <w:b/>
                <w:u w:val="single"/>
                <w:lang w:eastAsia="en-US"/>
              </w:rPr>
              <w:t>ведущий специалист</w:t>
            </w:r>
            <w:r>
              <w:rPr>
                <w:lang w:eastAsia="en-US"/>
              </w:rPr>
              <w:t xml:space="preserve"> –2 штат. ед.</w:t>
            </w:r>
          </w:p>
        </w:tc>
      </w:tr>
    </w:tbl>
    <w:p w:rsidR="00D21F91" w:rsidRDefault="00D21F91" w:rsidP="00551102">
      <w:pPr>
        <w:jc w:val="center"/>
        <w:rPr>
          <w:b/>
        </w:rPr>
      </w:pPr>
    </w:p>
    <w:tbl>
      <w:tblPr>
        <w:tblW w:w="0" w:type="auto"/>
        <w:tblInd w:w="1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431"/>
      </w:tblGrid>
      <w:tr w:rsidR="00D21F91" w:rsidTr="00884331">
        <w:trPr>
          <w:trHeight w:val="1040"/>
        </w:trPr>
        <w:tc>
          <w:tcPr>
            <w:tcW w:w="7431" w:type="dxa"/>
          </w:tcPr>
          <w:p w:rsidR="00D21F91" w:rsidRDefault="00D21F91" w:rsidP="00884331">
            <w:pPr>
              <w:jc w:val="center"/>
              <w:rPr>
                <w:b/>
              </w:rPr>
            </w:pPr>
            <w:r>
              <w:rPr>
                <w:b/>
              </w:rPr>
              <w:t>младшая группа</w:t>
            </w:r>
          </w:p>
          <w:p w:rsidR="00D21F91" w:rsidRDefault="00D21F91" w:rsidP="008843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u w:val="single"/>
                <w:lang w:eastAsia="en-US"/>
              </w:rPr>
              <w:t>с</w:t>
            </w:r>
            <w:r w:rsidRPr="008B1DB7">
              <w:rPr>
                <w:b/>
                <w:u w:val="single"/>
                <w:lang w:eastAsia="en-US"/>
              </w:rPr>
              <w:t>пециалист</w:t>
            </w:r>
            <w:r>
              <w:rPr>
                <w:b/>
                <w:u w:val="single"/>
                <w:lang w:eastAsia="en-US"/>
              </w:rPr>
              <w:t xml:space="preserve"> 1 категории</w:t>
            </w:r>
            <w:r w:rsidRPr="008B1DB7">
              <w:rPr>
                <w:u w:val="single"/>
                <w:lang w:eastAsia="en-US"/>
              </w:rPr>
              <w:t xml:space="preserve">- </w:t>
            </w:r>
          </w:p>
          <w:p w:rsidR="00D21F91" w:rsidRPr="00884331" w:rsidRDefault="00D21F91" w:rsidP="008843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 штат. ед.; </w:t>
            </w:r>
          </w:p>
        </w:tc>
      </w:tr>
    </w:tbl>
    <w:p w:rsidR="00D21F91" w:rsidRDefault="00D21F91" w:rsidP="00884331">
      <w:pPr>
        <w:jc w:val="center"/>
        <w:rPr>
          <w:b/>
        </w:rPr>
      </w:pPr>
    </w:p>
    <w:p w:rsidR="00D21F91" w:rsidRDefault="00D21F91" w:rsidP="00884331">
      <w:pPr>
        <w:jc w:val="center"/>
        <w:rPr>
          <w:b/>
        </w:rPr>
      </w:pPr>
    </w:p>
    <w:p w:rsidR="00D21F91" w:rsidRDefault="00D21F91" w:rsidP="00884331">
      <w:pPr>
        <w:jc w:val="center"/>
        <w:rPr>
          <w:b/>
        </w:rPr>
      </w:pPr>
      <w:r>
        <w:rPr>
          <w:b/>
        </w:rPr>
        <w:t>Немуниципальные служащие:</w:t>
      </w:r>
    </w:p>
    <w:p w:rsidR="00D21F91" w:rsidRDefault="00D21F91" w:rsidP="00551102">
      <w:pPr>
        <w:jc w:val="center"/>
        <w:rPr>
          <w:b/>
        </w:rPr>
      </w:pPr>
    </w:p>
    <w:tbl>
      <w:tblPr>
        <w:tblW w:w="0" w:type="auto"/>
        <w:tblInd w:w="2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00"/>
      </w:tblGrid>
      <w:tr w:rsidR="00D21F91" w:rsidTr="00551102">
        <w:trPr>
          <w:trHeight w:val="1260"/>
        </w:trPr>
        <w:tc>
          <w:tcPr>
            <w:tcW w:w="3600" w:type="dxa"/>
          </w:tcPr>
          <w:p w:rsidR="00D21F91" w:rsidRPr="008B1DB7" w:rsidRDefault="00D21F91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 w:rsidRPr="008B1DB7">
              <w:rPr>
                <w:b/>
                <w:u w:val="single"/>
                <w:lang w:eastAsia="en-US"/>
              </w:rPr>
              <w:t>бухгалтер – кассир</w:t>
            </w:r>
            <w:r w:rsidRPr="008B1DB7">
              <w:rPr>
                <w:u w:val="single"/>
                <w:lang w:eastAsia="en-US"/>
              </w:rPr>
              <w:t xml:space="preserve">– </w:t>
            </w:r>
          </w:p>
          <w:p w:rsidR="00D21F91" w:rsidRDefault="00D21F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1 штат. ед.- 0,5 ставки</w:t>
            </w:r>
          </w:p>
          <w:p w:rsidR="00D21F91" w:rsidRDefault="00D21F91">
            <w:pPr>
              <w:spacing w:line="276" w:lineRule="auto"/>
              <w:jc w:val="center"/>
              <w:rPr>
                <w:lang w:eastAsia="en-US"/>
              </w:rPr>
            </w:pPr>
            <w:r w:rsidRPr="008B1DB7">
              <w:rPr>
                <w:b/>
                <w:u w:val="single"/>
                <w:lang w:eastAsia="en-US"/>
              </w:rPr>
              <w:t>водитель</w:t>
            </w:r>
            <w:r>
              <w:rPr>
                <w:lang w:eastAsia="en-US"/>
              </w:rPr>
              <w:t xml:space="preserve">– </w:t>
            </w:r>
          </w:p>
          <w:p w:rsidR="00D21F91" w:rsidRDefault="00D21F91" w:rsidP="008B1DB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 штат. ед., - 1 ставка</w:t>
            </w:r>
          </w:p>
          <w:p w:rsidR="00D21F91" w:rsidRDefault="00D21F91">
            <w:pPr>
              <w:spacing w:line="276" w:lineRule="auto"/>
              <w:jc w:val="center"/>
              <w:rPr>
                <w:lang w:eastAsia="en-US"/>
              </w:rPr>
            </w:pPr>
            <w:r w:rsidRPr="008B1DB7">
              <w:rPr>
                <w:b/>
                <w:u w:val="single"/>
                <w:lang w:eastAsia="en-US"/>
              </w:rPr>
              <w:t>уборщица</w:t>
            </w:r>
            <w:r>
              <w:rPr>
                <w:lang w:eastAsia="en-US"/>
              </w:rPr>
              <w:t xml:space="preserve"> – </w:t>
            </w:r>
          </w:p>
          <w:p w:rsidR="00D21F91" w:rsidRDefault="00D21F9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 штат. ед.- 0,5 ставки</w:t>
            </w:r>
          </w:p>
          <w:p w:rsidR="00D21F91" w:rsidRDefault="00D21F91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</w:tbl>
    <w:p w:rsidR="00D21F91" w:rsidRDefault="00D21F91" w:rsidP="00551102">
      <w:pPr>
        <w:jc w:val="center"/>
        <w:rPr>
          <w:b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 w:rsidP="00551102">
      <w:pPr>
        <w:rPr>
          <w:sz w:val="28"/>
          <w:szCs w:val="28"/>
        </w:rPr>
      </w:pPr>
    </w:p>
    <w:p w:rsidR="00D21F91" w:rsidRDefault="00D21F91"/>
    <w:sectPr w:rsidR="00D21F91" w:rsidSect="00734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775F2"/>
    <w:multiLevelType w:val="hybridMultilevel"/>
    <w:tmpl w:val="78FE42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BE97B57"/>
    <w:multiLevelType w:val="hybridMultilevel"/>
    <w:tmpl w:val="74184A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29B1"/>
    <w:rsid w:val="00010A3B"/>
    <w:rsid w:val="000237E8"/>
    <w:rsid w:val="00025D56"/>
    <w:rsid w:val="00037B8C"/>
    <w:rsid w:val="00051DED"/>
    <w:rsid w:val="0005771C"/>
    <w:rsid w:val="0008232F"/>
    <w:rsid w:val="000B6432"/>
    <w:rsid w:val="000B6AB6"/>
    <w:rsid w:val="000D451A"/>
    <w:rsid w:val="000D7593"/>
    <w:rsid w:val="000E3224"/>
    <w:rsid w:val="000F6BB5"/>
    <w:rsid w:val="001024D1"/>
    <w:rsid w:val="00145594"/>
    <w:rsid w:val="00156822"/>
    <w:rsid w:val="001632CC"/>
    <w:rsid w:val="00190A31"/>
    <w:rsid w:val="001B22B5"/>
    <w:rsid w:val="001C68D8"/>
    <w:rsid w:val="001F296B"/>
    <w:rsid w:val="001F5015"/>
    <w:rsid w:val="00204044"/>
    <w:rsid w:val="00230DF6"/>
    <w:rsid w:val="00233BE9"/>
    <w:rsid w:val="00247C24"/>
    <w:rsid w:val="002546A0"/>
    <w:rsid w:val="00262126"/>
    <w:rsid w:val="00272914"/>
    <w:rsid w:val="00274C3C"/>
    <w:rsid w:val="00296051"/>
    <w:rsid w:val="002A0479"/>
    <w:rsid w:val="002A0A46"/>
    <w:rsid w:val="002A310B"/>
    <w:rsid w:val="002A54B2"/>
    <w:rsid w:val="002A6112"/>
    <w:rsid w:val="002A75AB"/>
    <w:rsid w:val="002B78A4"/>
    <w:rsid w:val="002C3095"/>
    <w:rsid w:val="002D2928"/>
    <w:rsid w:val="003135A3"/>
    <w:rsid w:val="003139DA"/>
    <w:rsid w:val="003201FD"/>
    <w:rsid w:val="0033578F"/>
    <w:rsid w:val="003547C5"/>
    <w:rsid w:val="0035697B"/>
    <w:rsid w:val="003663EE"/>
    <w:rsid w:val="00372325"/>
    <w:rsid w:val="00372351"/>
    <w:rsid w:val="00380357"/>
    <w:rsid w:val="00390F12"/>
    <w:rsid w:val="00393081"/>
    <w:rsid w:val="003963CD"/>
    <w:rsid w:val="003975C5"/>
    <w:rsid w:val="003A00F6"/>
    <w:rsid w:val="003A07D3"/>
    <w:rsid w:val="003A4DBD"/>
    <w:rsid w:val="003B07F9"/>
    <w:rsid w:val="003D59FA"/>
    <w:rsid w:val="003D7734"/>
    <w:rsid w:val="003E7DBF"/>
    <w:rsid w:val="003F6F38"/>
    <w:rsid w:val="00420273"/>
    <w:rsid w:val="00422E4D"/>
    <w:rsid w:val="00430DEA"/>
    <w:rsid w:val="004331EF"/>
    <w:rsid w:val="00434BF1"/>
    <w:rsid w:val="004350E9"/>
    <w:rsid w:val="0043549E"/>
    <w:rsid w:val="00453942"/>
    <w:rsid w:val="0045549C"/>
    <w:rsid w:val="00456FA8"/>
    <w:rsid w:val="004717C1"/>
    <w:rsid w:val="00477137"/>
    <w:rsid w:val="004815EC"/>
    <w:rsid w:val="00482AB2"/>
    <w:rsid w:val="00486F44"/>
    <w:rsid w:val="00494FE9"/>
    <w:rsid w:val="004B3951"/>
    <w:rsid w:val="004C2857"/>
    <w:rsid w:val="004C2A1F"/>
    <w:rsid w:val="004D4B1E"/>
    <w:rsid w:val="004E132D"/>
    <w:rsid w:val="004E3CE2"/>
    <w:rsid w:val="004E75D5"/>
    <w:rsid w:val="004F5CAC"/>
    <w:rsid w:val="00501A79"/>
    <w:rsid w:val="005218BC"/>
    <w:rsid w:val="00530D39"/>
    <w:rsid w:val="00534C20"/>
    <w:rsid w:val="005363E8"/>
    <w:rsid w:val="00544FB5"/>
    <w:rsid w:val="00545C56"/>
    <w:rsid w:val="00551102"/>
    <w:rsid w:val="0055175A"/>
    <w:rsid w:val="005548FD"/>
    <w:rsid w:val="005850AF"/>
    <w:rsid w:val="005940C1"/>
    <w:rsid w:val="005B384E"/>
    <w:rsid w:val="005B55B6"/>
    <w:rsid w:val="005C6673"/>
    <w:rsid w:val="006120F8"/>
    <w:rsid w:val="00614148"/>
    <w:rsid w:val="0061730F"/>
    <w:rsid w:val="0063116D"/>
    <w:rsid w:val="006329B1"/>
    <w:rsid w:val="00655641"/>
    <w:rsid w:val="00655DFC"/>
    <w:rsid w:val="0066004B"/>
    <w:rsid w:val="00664BD3"/>
    <w:rsid w:val="00665970"/>
    <w:rsid w:val="00674CA9"/>
    <w:rsid w:val="00676F71"/>
    <w:rsid w:val="00680999"/>
    <w:rsid w:val="0068273F"/>
    <w:rsid w:val="006903BA"/>
    <w:rsid w:val="00693340"/>
    <w:rsid w:val="00693DD1"/>
    <w:rsid w:val="00696688"/>
    <w:rsid w:val="006C0E6E"/>
    <w:rsid w:val="006C7F7A"/>
    <w:rsid w:val="006D498D"/>
    <w:rsid w:val="006D5E04"/>
    <w:rsid w:val="006E3EBD"/>
    <w:rsid w:val="006E6FE9"/>
    <w:rsid w:val="006F04FC"/>
    <w:rsid w:val="006F4736"/>
    <w:rsid w:val="00700E55"/>
    <w:rsid w:val="00710F32"/>
    <w:rsid w:val="00716FCD"/>
    <w:rsid w:val="0071779B"/>
    <w:rsid w:val="00734B3D"/>
    <w:rsid w:val="00734FF8"/>
    <w:rsid w:val="00750147"/>
    <w:rsid w:val="00754E7D"/>
    <w:rsid w:val="00754ECF"/>
    <w:rsid w:val="00766DA6"/>
    <w:rsid w:val="007743D9"/>
    <w:rsid w:val="007B5F95"/>
    <w:rsid w:val="007B7851"/>
    <w:rsid w:val="007C030B"/>
    <w:rsid w:val="007C7149"/>
    <w:rsid w:val="007E29EE"/>
    <w:rsid w:val="007E4A62"/>
    <w:rsid w:val="007E6EB6"/>
    <w:rsid w:val="008039EA"/>
    <w:rsid w:val="00812DB9"/>
    <w:rsid w:val="00827870"/>
    <w:rsid w:val="008402A1"/>
    <w:rsid w:val="008410C2"/>
    <w:rsid w:val="00844DDA"/>
    <w:rsid w:val="00854C1B"/>
    <w:rsid w:val="00870ACA"/>
    <w:rsid w:val="008760A4"/>
    <w:rsid w:val="00884331"/>
    <w:rsid w:val="008970B3"/>
    <w:rsid w:val="008B1DB7"/>
    <w:rsid w:val="008B3B60"/>
    <w:rsid w:val="008D3300"/>
    <w:rsid w:val="008D7B9F"/>
    <w:rsid w:val="008E56B3"/>
    <w:rsid w:val="00924A8E"/>
    <w:rsid w:val="00935312"/>
    <w:rsid w:val="0095099E"/>
    <w:rsid w:val="0096401A"/>
    <w:rsid w:val="0097516E"/>
    <w:rsid w:val="009762FE"/>
    <w:rsid w:val="009768CE"/>
    <w:rsid w:val="00983AB7"/>
    <w:rsid w:val="009A4814"/>
    <w:rsid w:val="009A5B01"/>
    <w:rsid w:val="009B61CC"/>
    <w:rsid w:val="009B62FC"/>
    <w:rsid w:val="009E205A"/>
    <w:rsid w:val="009F59B7"/>
    <w:rsid w:val="00A041F0"/>
    <w:rsid w:val="00A07B7E"/>
    <w:rsid w:val="00A10AFF"/>
    <w:rsid w:val="00A3259C"/>
    <w:rsid w:val="00A4150B"/>
    <w:rsid w:val="00A54A28"/>
    <w:rsid w:val="00A557D0"/>
    <w:rsid w:val="00A57127"/>
    <w:rsid w:val="00A62F4E"/>
    <w:rsid w:val="00AA5A37"/>
    <w:rsid w:val="00AC43EB"/>
    <w:rsid w:val="00AC72D0"/>
    <w:rsid w:val="00AE5411"/>
    <w:rsid w:val="00AF29DA"/>
    <w:rsid w:val="00AF2F6F"/>
    <w:rsid w:val="00AF407B"/>
    <w:rsid w:val="00B151AA"/>
    <w:rsid w:val="00B51FE6"/>
    <w:rsid w:val="00B57757"/>
    <w:rsid w:val="00B74512"/>
    <w:rsid w:val="00B74608"/>
    <w:rsid w:val="00B75120"/>
    <w:rsid w:val="00B80F19"/>
    <w:rsid w:val="00B81CB7"/>
    <w:rsid w:val="00BC75AA"/>
    <w:rsid w:val="00BE04D8"/>
    <w:rsid w:val="00BF1004"/>
    <w:rsid w:val="00C013EB"/>
    <w:rsid w:val="00C22CC1"/>
    <w:rsid w:val="00C56079"/>
    <w:rsid w:val="00C81D3F"/>
    <w:rsid w:val="00C85DE9"/>
    <w:rsid w:val="00C864FF"/>
    <w:rsid w:val="00C87CB4"/>
    <w:rsid w:val="00C87D5E"/>
    <w:rsid w:val="00CC1345"/>
    <w:rsid w:val="00CC7A48"/>
    <w:rsid w:val="00D03982"/>
    <w:rsid w:val="00D04D71"/>
    <w:rsid w:val="00D0613A"/>
    <w:rsid w:val="00D062C7"/>
    <w:rsid w:val="00D21F91"/>
    <w:rsid w:val="00D33EA6"/>
    <w:rsid w:val="00D40043"/>
    <w:rsid w:val="00D441D9"/>
    <w:rsid w:val="00D44720"/>
    <w:rsid w:val="00D46263"/>
    <w:rsid w:val="00D56476"/>
    <w:rsid w:val="00D93254"/>
    <w:rsid w:val="00D96024"/>
    <w:rsid w:val="00D972EF"/>
    <w:rsid w:val="00DB23C3"/>
    <w:rsid w:val="00DC1021"/>
    <w:rsid w:val="00DC7B1F"/>
    <w:rsid w:val="00DD4B0D"/>
    <w:rsid w:val="00DD5DC3"/>
    <w:rsid w:val="00DE16BF"/>
    <w:rsid w:val="00E34959"/>
    <w:rsid w:val="00E413E4"/>
    <w:rsid w:val="00E53A77"/>
    <w:rsid w:val="00E70566"/>
    <w:rsid w:val="00E929ED"/>
    <w:rsid w:val="00EA2EA4"/>
    <w:rsid w:val="00EB5B4F"/>
    <w:rsid w:val="00EC5888"/>
    <w:rsid w:val="00ED0D27"/>
    <w:rsid w:val="00F017A1"/>
    <w:rsid w:val="00F01C03"/>
    <w:rsid w:val="00F11E3F"/>
    <w:rsid w:val="00F12512"/>
    <w:rsid w:val="00F167AF"/>
    <w:rsid w:val="00F23F91"/>
    <w:rsid w:val="00F31C8B"/>
    <w:rsid w:val="00F32FC7"/>
    <w:rsid w:val="00F57316"/>
    <w:rsid w:val="00F6384A"/>
    <w:rsid w:val="00F65736"/>
    <w:rsid w:val="00F6637A"/>
    <w:rsid w:val="00F715EB"/>
    <w:rsid w:val="00F77C9F"/>
    <w:rsid w:val="00F81380"/>
    <w:rsid w:val="00F832CD"/>
    <w:rsid w:val="00F96D12"/>
    <w:rsid w:val="00FA02D8"/>
    <w:rsid w:val="00FA578B"/>
    <w:rsid w:val="00FB42D8"/>
    <w:rsid w:val="00FC09A1"/>
    <w:rsid w:val="00FC0BC8"/>
    <w:rsid w:val="00FC2B16"/>
    <w:rsid w:val="00FC374A"/>
    <w:rsid w:val="00FC3FED"/>
    <w:rsid w:val="00FC446D"/>
    <w:rsid w:val="00FC44DA"/>
    <w:rsid w:val="00FF6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10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551102"/>
    <w:pPr>
      <w:widowControl w:val="0"/>
      <w:suppressAutoHyphens/>
      <w:autoSpaceDN w:val="0"/>
    </w:pPr>
    <w:rPr>
      <w:rFonts w:ascii="Times New Roman" w:eastAsia="Arial Unicode MS" w:hAnsi="Times New Roman" w:cs="Tahoma"/>
      <w:color w:val="000000"/>
      <w:kern w:val="3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010A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3963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63CD"/>
    <w:rPr>
      <w:rFonts w:ascii="Segoe UI" w:hAnsi="Segoe UI" w:cs="Segoe UI"/>
      <w:sz w:val="18"/>
      <w:szCs w:val="18"/>
      <w:lang w:eastAsia="ru-RU"/>
    </w:rPr>
  </w:style>
  <w:style w:type="paragraph" w:styleId="NoSpacing">
    <w:name w:val="No Spacing"/>
    <w:uiPriority w:val="99"/>
    <w:qFormat/>
    <w:rsid w:val="006D498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238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191</TotalTime>
  <Pages>2</Pages>
  <Words>230</Words>
  <Characters>1314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36</cp:revision>
  <cp:lastPrinted>2019-12-09T05:54:00Z</cp:lastPrinted>
  <dcterms:created xsi:type="dcterms:W3CDTF">2015-10-28T07:51:00Z</dcterms:created>
  <dcterms:modified xsi:type="dcterms:W3CDTF">2020-11-05T10:23:00Z</dcterms:modified>
</cp:coreProperties>
</file>